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5EB9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EC2A1D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BC6BB1F" w14:textId="1CDC624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1203422"/>
      <w:bookmarkStart w:id="4" w:name="_Hlk233875982"/>
      <w:bookmarkStart w:id="5" w:name="_Hlk234310504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C0667">
        <w:rPr>
          <w:rFonts w:ascii="Arial" w:hAnsi="Arial" w:cs="Arial"/>
          <w:b/>
          <w:bCs/>
          <w:noProof/>
          <w:color w:val="000000"/>
        </w:rPr>
        <w:t>8</w:t>
      </w:r>
      <w:r w:rsidR="00AA3D30">
        <w:rPr>
          <w:rFonts w:ascii="Arial" w:hAnsi="Arial" w:cs="Arial"/>
          <w:b/>
          <w:bCs/>
          <w:noProof/>
          <w:color w:val="000000"/>
        </w:rPr>
        <w:t>. červ</w:t>
      </w:r>
      <w:r w:rsidR="006433D1">
        <w:rPr>
          <w:rFonts w:ascii="Arial" w:hAnsi="Arial" w:cs="Arial"/>
          <w:b/>
          <w:bCs/>
          <w:noProof/>
          <w:color w:val="000000"/>
        </w:rPr>
        <w:t>ence</w:t>
      </w:r>
      <w:r w:rsidR="00AA3D30">
        <w:rPr>
          <w:rFonts w:ascii="Arial" w:hAnsi="Arial" w:cs="Arial"/>
          <w:b/>
          <w:bCs/>
          <w:noProof/>
          <w:color w:val="000000"/>
        </w:rPr>
        <w:t xml:space="preserve">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205793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5F89862" w14:textId="77777777" w:rsidR="00F87959" w:rsidRDefault="00A026DC" w:rsidP="00A026DC">
      <w:pPr>
        <w:rPr>
          <w:rFonts w:ascii="Arial" w:hAnsi="Arial" w:cs="Arial"/>
          <w:b/>
          <w:noProof/>
          <w:color w:val="000000"/>
        </w:rPr>
      </w:pPr>
      <w:r w:rsidRPr="00A026DC">
        <w:rPr>
          <w:rFonts w:ascii="Arial" w:hAnsi="Arial" w:cs="Arial"/>
          <w:b/>
          <w:noProof/>
          <w:color w:val="000000"/>
        </w:rPr>
        <w:t>Přednádražní prostor v Karviné se mění</w:t>
      </w:r>
    </w:p>
    <w:p w14:paraId="6BF0F0CF" w14:textId="1CF285BF" w:rsidR="00A026DC" w:rsidRPr="00F87959" w:rsidRDefault="00A026DC" w:rsidP="00A026DC">
      <w:pPr>
        <w:rPr>
          <w:rFonts w:ascii="Arial" w:hAnsi="Arial" w:cs="Arial"/>
          <w:b/>
          <w:i/>
          <w:iCs/>
          <w:noProof/>
          <w:color w:val="000000"/>
        </w:rPr>
      </w:pPr>
      <w:r w:rsidRPr="00F87959">
        <w:rPr>
          <w:rFonts w:ascii="Arial" w:hAnsi="Arial" w:cs="Arial"/>
          <w:b/>
          <w:i/>
          <w:iCs/>
          <w:noProof/>
          <w:color w:val="000000"/>
        </w:rPr>
        <w:t>Přibývá zeleň i prvky pro zadržování vody</w:t>
      </w:r>
    </w:p>
    <w:p w14:paraId="6520268F" w14:textId="77777777" w:rsidR="00A026DC" w:rsidRPr="00A026DC" w:rsidRDefault="00A026DC" w:rsidP="00A026DC">
      <w:pPr>
        <w:rPr>
          <w:rFonts w:ascii="Arial" w:hAnsi="Arial" w:cs="Arial"/>
          <w:bCs/>
          <w:noProof/>
          <w:color w:val="000000"/>
        </w:rPr>
      </w:pPr>
    </w:p>
    <w:bookmarkEnd w:id="3"/>
    <w:p w14:paraId="60CA9AFC" w14:textId="6479132A" w:rsidR="00AA3D30" w:rsidRDefault="00AA3D30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noProof/>
          <w:color w:val="000000"/>
        </w:rPr>
        <w:t xml:space="preserve">Prostor mezi autobusovým nádražím a obchodním centrem v Karviné postupně získává novou podobu. Díky projektu LIFE COALA </w:t>
      </w:r>
      <w:r w:rsidR="006433D1">
        <w:rPr>
          <w:rFonts w:ascii="Arial" w:hAnsi="Arial" w:cs="Arial"/>
          <w:bCs/>
          <w:noProof/>
          <w:color w:val="000000"/>
        </w:rPr>
        <w:t>tady</w:t>
      </w:r>
      <w:r w:rsidRPr="00AA3D30">
        <w:rPr>
          <w:rFonts w:ascii="Arial" w:hAnsi="Arial" w:cs="Arial"/>
          <w:bCs/>
          <w:noProof/>
          <w:color w:val="000000"/>
        </w:rPr>
        <w:t xml:space="preserve"> přibývá nová zeleň i prvky, které pomohou zadržet dešťovou vodu</w:t>
      </w:r>
      <w:r w:rsidR="006433D1">
        <w:rPr>
          <w:rFonts w:ascii="Arial" w:hAnsi="Arial" w:cs="Arial"/>
          <w:bCs/>
          <w:noProof/>
          <w:color w:val="000000"/>
        </w:rPr>
        <w:t xml:space="preserve">. </w:t>
      </w:r>
      <w:r w:rsidR="00606584" w:rsidRPr="00606584">
        <w:rPr>
          <w:rFonts w:ascii="Arial" w:hAnsi="Arial" w:cs="Arial"/>
          <w:bCs/>
          <w:noProof/>
          <w:color w:val="000000"/>
        </w:rPr>
        <w:t>Nová opatření pomohou ochladit přehřívané části přednádražního prostoru.</w:t>
      </w:r>
      <w:r w:rsidRPr="00AA3D30">
        <w:rPr>
          <w:rFonts w:ascii="Arial" w:hAnsi="Arial" w:cs="Arial"/>
          <w:bCs/>
          <w:noProof/>
          <w:color w:val="000000"/>
        </w:rPr>
        <w:t xml:space="preserve"> První výsledky jsou už dnes dobře viditelné.</w:t>
      </w:r>
    </w:p>
    <w:p w14:paraId="114F22DE" w14:textId="77777777" w:rsidR="006433D1" w:rsidRDefault="006433D1" w:rsidP="00AA3D30">
      <w:pPr>
        <w:rPr>
          <w:rFonts w:ascii="Arial" w:hAnsi="Arial" w:cs="Arial"/>
          <w:bCs/>
          <w:noProof/>
          <w:color w:val="000000"/>
        </w:rPr>
      </w:pPr>
    </w:p>
    <w:p w14:paraId="3018188E" w14:textId="48D622C3" w:rsidR="006433D1" w:rsidRPr="00AA3D30" w:rsidRDefault="006433D1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i/>
          <w:iCs/>
          <w:noProof/>
          <w:color w:val="000000"/>
        </w:rPr>
        <w:t xml:space="preserve">„Proměna přednádražního prostoru je dalším konkrétním krokem, kterým naplňujeme dlouhodobou snahu o zelenější a příjemnější město. Místo, kterým denně procházejí </w:t>
      </w:r>
      <w:r w:rsidR="009479F0">
        <w:rPr>
          <w:rFonts w:ascii="Arial" w:hAnsi="Arial" w:cs="Arial"/>
          <w:bCs/>
          <w:i/>
          <w:iCs/>
          <w:noProof/>
          <w:color w:val="000000"/>
        </w:rPr>
        <w:t>stovky</w:t>
      </w:r>
      <w:r w:rsidRPr="00AA3D30">
        <w:rPr>
          <w:rFonts w:ascii="Arial" w:hAnsi="Arial" w:cs="Arial"/>
          <w:bCs/>
          <w:i/>
          <w:iCs/>
          <w:noProof/>
          <w:color w:val="000000"/>
        </w:rPr>
        <w:t xml:space="preserve"> lidí, získává novou modernější podobu s důrazem na zeleň, hospodaření s dešťovou vodou i celkovou kvalitu veřejného prostoru,“</w:t>
      </w:r>
      <w:r w:rsidRPr="00AA3D30">
        <w:rPr>
          <w:rFonts w:ascii="Arial" w:hAnsi="Arial" w:cs="Arial"/>
          <w:bCs/>
          <w:noProof/>
          <w:color w:val="000000"/>
        </w:rPr>
        <w:t xml:space="preserve"> uvedl </w:t>
      </w:r>
      <w:r>
        <w:rPr>
          <w:rFonts w:ascii="Arial" w:hAnsi="Arial" w:cs="Arial"/>
          <w:bCs/>
          <w:noProof/>
          <w:color w:val="000000"/>
        </w:rPr>
        <w:t xml:space="preserve">náměstek </w:t>
      </w:r>
      <w:r w:rsidRPr="00AA3D30">
        <w:rPr>
          <w:rFonts w:ascii="Arial" w:hAnsi="Arial" w:cs="Arial"/>
          <w:bCs/>
          <w:noProof/>
          <w:color w:val="000000"/>
        </w:rPr>
        <w:t>primátor</w:t>
      </w:r>
      <w:r>
        <w:rPr>
          <w:rFonts w:ascii="Arial" w:hAnsi="Arial" w:cs="Arial"/>
          <w:bCs/>
          <w:noProof/>
          <w:color w:val="000000"/>
        </w:rPr>
        <w:t>a</w:t>
      </w:r>
      <w:r w:rsidRPr="00AA3D30">
        <w:rPr>
          <w:rFonts w:ascii="Arial" w:hAnsi="Arial" w:cs="Arial"/>
          <w:bCs/>
          <w:noProof/>
          <w:color w:val="000000"/>
        </w:rPr>
        <w:t xml:space="preserve"> Karviné </w:t>
      </w:r>
      <w:r>
        <w:rPr>
          <w:rFonts w:ascii="Arial" w:hAnsi="Arial" w:cs="Arial"/>
          <w:bCs/>
          <w:noProof/>
          <w:color w:val="000000"/>
        </w:rPr>
        <w:t>Lukáš Raszyk (SOCDEM).</w:t>
      </w:r>
    </w:p>
    <w:p w14:paraId="57A89C33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</w:p>
    <w:p w14:paraId="7A7D2485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noProof/>
          <w:color w:val="000000"/>
        </w:rPr>
        <w:t>Úpravy se týkají dvou lokalit v prostoru přednádraží. Větší plocha navazuje na ulici Nádražní, druhou tvoří zelený ostrůvek v prostoru parkoviště. Cílem projektu je vrátit do této frekventované části města více zeleně, lépe hospodařit s dešťovou vodou a vytvořit příjemnější prostředí pro obyvatele i návštěvníky Karviné.</w:t>
      </w:r>
    </w:p>
    <w:p w14:paraId="2DEEF3E9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</w:p>
    <w:p w14:paraId="424E18A9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noProof/>
          <w:color w:val="000000"/>
        </w:rPr>
        <w:t xml:space="preserve">Na místě už roste 24 nových stromů a zhruba 330 keřů různých druhů. </w:t>
      </w:r>
    </w:p>
    <w:p w14:paraId="768C8EDD" w14:textId="77777777" w:rsidR="00AA3D30" w:rsidRPr="00AA3D30" w:rsidRDefault="00AA3D30" w:rsidP="00AA3D30">
      <w:pPr>
        <w:rPr>
          <w:rFonts w:ascii="Arial" w:hAnsi="Arial" w:cs="Arial"/>
          <w:bCs/>
          <w:i/>
          <w:iCs/>
          <w:noProof/>
          <w:color w:val="000000"/>
        </w:rPr>
      </w:pPr>
    </w:p>
    <w:p w14:paraId="0951AF8C" w14:textId="6B4E9A96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i/>
          <w:iCs/>
          <w:noProof/>
          <w:color w:val="000000"/>
        </w:rPr>
        <w:t xml:space="preserve">„Aby celý prostor opravdu prokoukl, museli jsme nejdříve odstranit staré, nevhodné stromy a zlikvidovat invazivní křídlatku. </w:t>
      </w:r>
      <w:r w:rsidR="006433D1">
        <w:rPr>
          <w:rFonts w:ascii="Arial" w:hAnsi="Arial" w:cs="Arial"/>
          <w:bCs/>
          <w:i/>
          <w:iCs/>
          <w:noProof/>
          <w:color w:val="000000"/>
        </w:rPr>
        <w:t>Upravili jsme chodníky</w:t>
      </w:r>
      <w:r w:rsidRPr="00AA3D30">
        <w:rPr>
          <w:rFonts w:ascii="Arial" w:hAnsi="Arial" w:cs="Arial"/>
          <w:bCs/>
          <w:i/>
          <w:iCs/>
          <w:noProof/>
          <w:color w:val="000000"/>
        </w:rPr>
        <w:t>, připrav</w:t>
      </w:r>
      <w:r w:rsidR="006433D1">
        <w:rPr>
          <w:rFonts w:ascii="Arial" w:hAnsi="Arial" w:cs="Arial"/>
          <w:bCs/>
          <w:i/>
          <w:iCs/>
          <w:noProof/>
          <w:color w:val="000000"/>
        </w:rPr>
        <w:t>ili plochu</w:t>
      </w:r>
      <w:r w:rsidRPr="00AA3D30">
        <w:rPr>
          <w:rFonts w:ascii="Arial" w:hAnsi="Arial" w:cs="Arial"/>
          <w:bCs/>
          <w:i/>
          <w:iCs/>
          <w:noProof/>
          <w:color w:val="000000"/>
        </w:rPr>
        <w:t xml:space="preserve"> pro pokládku velkoformátových šlapák</w:t>
      </w:r>
      <w:r w:rsidR="006433D1">
        <w:rPr>
          <w:rFonts w:ascii="Arial" w:hAnsi="Arial" w:cs="Arial"/>
          <w:bCs/>
          <w:i/>
          <w:iCs/>
          <w:noProof/>
          <w:color w:val="000000"/>
        </w:rPr>
        <w:t>ů</w:t>
      </w:r>
      <w:r w:rsidRPr="00AA3D30">
        <w:rPr>
          <w:rFonts w:ascii="Arial" w:hAnsi="Arial" w:cs="Arial"/>
          <w:bCs/>
          <w:i/>
          <w:iCs/>
          <w:noProof/>
          <w:color w:val="000000"/>
        </w:rPr>
        <w:t> a připrav</w:t>
      </w:r>
      <w:r w:rsidR="00A87093">
        <w:rPr>
          <w:rFonts w:ascii="Arial" w:hAnsi="Arial" w:cs="Arial"/>
          <w:bCs/>
          <w:i/>
          <w:iCs/>
          <w:noProof/>
          <w:color w:val="000000"/>
        </w:rPr>
        <w:t>ili</w:t>
      </w:r>
      <w:r w:rsidR="006433D1">
        <w:rPr>
          <w:rFonts w:ascii="Arial" w:hAnsi="Arial" w:cs="Arial"/>
          <w:bCs/>
          <w:i/>
          <w:iCs/>
          <w:noProof/>
          <w:color w:val="000000"/>
        </w:rPr>
        <w:t xml:space="preserve"> jsme i </w:t>
      </w:r>
      <w:r w:rsidRPr="00AA3D30">
        <w:rPr>
          <w:rFonts w:ascii="Arial" w:hAnsi="Arial" w:cs="Arial"/>
          <w:bCs/>
          <w:i/>
          <w:iCs/>
          <w:noProof/>
          <w:color w:val="000000"/>
        </w:rPr>
        <w:t>plochy pro výsadbu různých keřů kolem již vysazených stromů</w:t>
      </w:r>
      <w:r w:rsidR="006433D1">
        <w:rPr>
          <w:rFonts w:ascii="Arial" w:hAnsi="Arial" w:cs="Arial"/>
          <w:bCs/>
          <w:i/>
          <w:iCs/>
          <w:noProof/>
          <w:color w:val="000000"/>
        </w:rPr>
        <w:t>. Ještě chceme vysadit nové trvalkové záhony,</w:t>
      </w:r>
      <w:r w:rsidRPr="00AA3D30">
        <w:rPr>
          <w:rFonts w:ascii="Arial" w:hAnsi="Arial" w:cs="Arial"/>
          <w:bCs/>
          <w:noProof/>
          <w:color w:val="000000"/>
        </w:rPr>
        <w:t>“ popsal práce v terénu za zhotovitelskou firmu Adam Mareš.</w:t>
      </w:r>
    </w:p>
    <w:p w14:paraId="6480F91D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</w:p>
    <w:p w14:paraId="42E1B550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noProof/>
          <w:color w:val="000000"/>
        </w:rPr>
        <w:t xml:space="preserve">Projekt přináší do této části města nové prvky, které zlepší místní mikroklima. </w:t>
      </w:r>
    </w:p>
    <w:p w14:paraId="67F5877D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</w:p>
    <w:p w14:paraId="515BC6E9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i/>
          <w:iCs/>
          <w:noProof/>
          <w:color w:val="000000"/>
        </w:rPr>
        <w:t xml:space="preserve">„LIFE COALA pomáhá zapojeným městům (Karviná, Havířov, Orlová) lépe se vyrovnávat s dopady klimatických změn. Realizovaná opatření by pak měla sloužit jako inspirace a vzor i pro další města a obce Moravskoslezského kraje. Karviná díky projektu postupně rozšiřuje zeleň, zadržuje více vody v krajině a prostřednictvím chytrých modrozelených opatření dlouhodobě zvyšuje kvalitu veřejných prostranství,“ </w:t>
      </w:r>
      <w:r w:rsidRPr="00AA3D30">
        <w:rPr>
          <w:rFonts w:ascii="Arial" w:hAnsi="Arial" w:cs="Arial"/>
          <w:bCs/>
          <w:noProof/>
          <w:color w:val="000000"/>
        </w:rPr>
        <w:t>připomněla projektová manažerka Klára Stáňová.</w:t>
      </w:r>
    </w:p>
    <w:p w14:paraId="48EAC631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</w:p>
    <w:p w14:paraId="71C20EB4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  <w:r w:rsidRPr="00AA3D30">
        <w:rPr>
          <w:rFonts w:ascii="Arial" w:hAnsi="Arial" w:cs="Arial"/>
          <w:bCs/>
          <w:noProof/>
          <w:color w:val="000000"/>
        </w:rPr>
        <w:t>Celkový rozpočet 10letého projektu LIFE COALA pro město Karviná je ve výši 1,4 mil. EUR, čili zhruba 35 milionů korun. Dotace je ve výši 60 % výdajů</w:t>
      </w:r>
      <w:bookmarkEnd w:id="4"/>
      <w:r w:rsidRPr="00AA3D30">
        <w:rPr>
          <w:rFonts w:ascii="Arial" w:hAnsi="Arial" w:cs="Arial"/>
          <w:bCs/>
          <w:noProof/>
          <w:color w:val="000000"/>
        </w:rPr>
        <w:t>.</w:t>
      </w:r>
    </w:p>
    <w:p w14:paraId="3CBB057A" w14:textId="77777777" w:rsidR="00AA3D30" w:rsidRPr="00AA3D30" w:rsidRDefault="00AA3D30" w:rsidP="00AA3D30">
      <w:pPr>
        <w:rPr>
          <w:rFonts w:ascii="Arial" w:hAnsi="Arial" w:cs="Arial"/>
          <w:bCs/>
          <w:noProof/>
          <w:color w:val="000000"/>
        </w:rPr>
      </w:pPr>
    </w:p>
    <w:bookmarkEnd w:id="5"/>
    <w:p w14:paraId="6DCDFD59" w14:textId="79384804" w:rsidR="00AA3D30" w:rsidRDefault="00AA3D30" w:rsidP="00AA3D30">
      <w:pPr>
        <w:rPr>
          <w:rFonts w:ascii="Arial" w:hAnsi="Arial" w:cs="Arial"/>
          <w:b/>
          <w:noProof/>
          <w:color w:val="000000"/>
        </w:rPr>
      </w:pPr>
      <w:r w:rsidRPr="00AA3D30">
        <w:rPr>
          <w:rFonts w:ascii="Arial" w:hAnsi="Arial" w:cs="Arial"/>
          <w:b/>
          <w:noProof/>
          <w:color w:val="000000"/>
        </w:rPr>
        <w:t>Odkaz na fotogalerii:</w:t>
      </w:r>
    </w:p>
    <w:p w14:paraId="6E60B022" w14:textId="792543AD" w:rsidR="00AC0667" w:rsidRPr="00AC0667" w:rsidRDefault="00AC0667" w:rsidP="00AA3D30">
      <w:pPr>
        <w:rPr>
          <w:rFonts w:ascii="Arial" w:hAnsi="Arial" w:cs="Arial"/>
          <w:bCs/>
          <w:noProof/>
          <w:color w:val="000000"/>
        </w:rPr>
      </w:pPr>
      <w:r w:rsidRPr="00AC0667">
        <w:rPr>
          <w:rFonts w:ascii="Arial" w:hAnsi="Arial" w:cs="Arial"/>
          <w:bCs/>
          <w:noProof/>
          <w:color w:val="000000"/>
        </w:rPr>
        <w:t>https://foto.karvina.cz:5001/?launchApp=SYNO.Foto.AppInstance#/shared_space/folder/423?_k=c8jcu4</w:t>
      </w:r>
    </w:p>
    <w:p w14:paraId="6B19CCDA" w14:textId="77777777" w:rsidR="00FF20A0" w:rsidRPr="00AC0667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7D4BDCE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782765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30357D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24D208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3E5C3F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09AF0C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31408A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29C493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0B1309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8A330C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1F676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7934D9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91440A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901BD6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2CC1E1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BAB33F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47B0" w14:textId="77777777" w:rsidR="00436175" w:rsidRDefault="00436175">
      <w:r>
        <w:separator/>
      </w:r>
    </w:p>
  </w:endnote>
  <w:endnote w:type="continuationSeparator" w:id="0">
    <w:p w14:paraId="6D3733F4" w14:textId="77777777" w:rsidR="00436175" w:rsidRDefault="0043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051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FC8A" w14:textId="77777777" w:rsidR="00960B6D" w:rsidRDefault="00000000">
    <w:pPr>
      <w:pStyle w:val="Zpat"/>
    </w:pPr>
    <w:r>
      <w:rPr>
        <w:noProof/>
      </w:rPr>
      <w:pict w14:anchorId="4D5A50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CC5FC5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26EAC4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9C42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A9004" w14:textId="77777777" w:rsidR="00436175" w:rsidRDefault="00436175">
      <w:r>
        <w:separator/>
      </w:r>
    </w:p>
  </w:footnote>
  <w:footnote w:type="continuationSeparator" w:id="0">
    <w:p w14:paraId="30C2D438" w14:textId="77777777" w:rsidR="00436175" w:rsidRDefault="00436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4A31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C798" w14:textId="77777777" w:rsidR="003614B4" w:rsidRDefault="003614B4">
    <w:pPr>
      <w:pStyle w:val="Zhlav"/>
    </w:pPr>
    <w:r>
      <w:tab/>
    </w:r>
    <w:r>
      <w:tab/>
    </w:r>
    <w:r w:rsidR="00000000">
      <w:pict w14:anchorId="0E00B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20F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26DC"/>
    <w:rsid w:val="00001AE2"/>
    <w:rsid w:val="00002F2D"/>
    <w:rsid w:val="000039E0"/>
    <w:rsid w:val="000040DD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1E60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C66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50F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114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1F7EC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64DA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4548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175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508F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67671"/>
    <w:rsid w:val="00572824"/>
    <w:rsid w:val="005760B3"/>
    <w:rsid w:val="00576D18"/>
    <w:rsid w:val="0057741D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C6BE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584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3D1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776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0050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479F0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6DC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1FA3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87093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3D30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0667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2D18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55A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443"/>
    <w:rsid w:val="00BA2F72"/>
    <w:rsid w:val="00BA50F2"/>
    <w:rsid w:val="00BA7368"/>
    <w:rsid w:val="00BA7A33"/>
    <w:rsid w:val="00BB0A04"/>
    <w:rsid w:val="00BB11E4"/>
    <w:rsid w:val="00BB2790"/>
    <w:rsid w:val="00BB38E2"/>
    <w:rsid w:val="00BB39AD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4F8A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513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73F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0E7F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4949"/>
    <w:rsid w:val="00E54D05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345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46C2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111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7F6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6F7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87959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49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3716C0"/>
  <w15:chartTrackingRefBased/>
  <w15:docId w15:val="{E204418E-73E9-46AD-92C6-6FFBDE03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66</TotalTime>
  <Pages>2</Pages>
  <Words>440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3030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12</cp:revision>
  <cp:lastPrinted>2025-01-29T10:55:00Z</cp:lastPrinted>
  <dcterms:created xsi:type="dcterms:W3CDTF">2026-06-01T06:50:00Z</dcterms:created>
  <dcterms:modified xsi:type="dcterms:W3CDTF">2026-07-08T06:25:00Z</dcterms:modified>
</cp:coreProperties>
</file>